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A1D" w:rsidRPr="00584A1D" w:rsidRDefault="00584A1D" w:rsidP="00584A1D">
      <w:pPr>
        <w:spacing w:line="240" w:lineRule="auto"/>
        <w:ind w:left="6804"/>
      </w:pPr>
      <w:bookmarkStart w:id="0" w:name="_GoBack"/>
      <w:bookmarkEnd w:id="0"/>
      <w:r w:rsidRPr="00584A1D">
        <w:t xml:space="preserve">Załączniki </w:t>
      </w:r>
    </w:p>
    <w:p w:rsidR="00584A1D" w:rsidRPr="00584A1D" w:rsidRDefault="00584A1D" w:rsidP="00584A1D">
      <w:pPr>
        <w:spacing w:line="240" w:lineRule="auto"/>
        <w:ind w:left="6804"/>
      </w:pPr>
      <w:r w:rsidRPr="00584A1D">
        <w:t xml:space="preserve">do ustawy </w:t>
      </w:r>
    </w:p>
    <w:p w:rsidR="00584A1D" w:rsidRPr="00584A1D" w:rsidRDefault="00584A1D" w:rsidP="00584A1D">
      <w:pPr>
        <w:spacing w:line="240" w:lineRule="auto"/>
        <w:ind w:left="6804"/>
      </w:pPr>
      <w:r w:rsidRPr="00584A1D">
        <w:t xml:space="preserve">z dnia </w:t>
      </w:r>
    </w:p>
    <w:p w:rsidR="00584A1D" w:rsidRPr="00584A1D" w:rsidRDefault="00584A1D" w:rsidP="00584A1D">
      <w:pPr>
        <w:spacing w:line="240" w:lineRule="auto"/>
        <w:ind w:left="6804"/>
      </w:pPr>
      <w:r w:rsidRPr="00584A1D">
        <w:t>(poz. …)</w:t>
      </w:r>
    </w:p>
    <w:p w:rsidR="00584A1D" w:rsidRPr="00584A1D" w:rsidRDefault="00584A1D" w:rsidP="00584A1D">
      <w:pPr>
        <w:jc w:val="right"/>
      </w:pPr>
      <w:r w:rsidRPr="00584A1D">
        <w:t>Załącznik nr 1</w:t>
      </w:r>
    </w:p>
    <w:p w:rsidR="00584A1D" w:rsidRPr="00584A1D" w:rsidRDefault="00584A1D" w:rsidP="00584A1D"/>
    <w:p w:rsidR="00584A1D" w:rsidRPr="00584A1D" w:rsidRDefault="00584A1D" w:rsidP="00584A1D">
      <w:pPr>
        <w:jc w:val="center"/>
      </w:pPr>
      <w:r w:rsidRPr="00584A1D">
        <w:t xml:space="preserve">Obszary, w granicach których mogą zostać zlokalizowane morskie farmy wiatrowe, w odniesieniu do których wytwórca energii elektrycznej w morskiej farmie wiatrowej może ubiegać się o przyznanie prawa do pokrycia ujemnego salda na zasadach określonych w rozdziale 3 lub </w:t>
      </w:r>
      <w:r w:rsidR="00D63B65">
        <w:t xml:space="preserve">w </w:t>
      </w:r>
      <w:r w:rsidR="00583C6A">
        <w:t xml:space="preserve">rozdziale </w:t>
      </w:r>
      <w:r w:rsidRPr="00584A1D">
        <w:t>4 ustawy</w:t>
      </w:r>
    </w:p>
    <w:p w:rsidR="00584A1D" w:rsidRPr="00584A1D" w:rsidRDefault="00584A1D" w:rsidP="00584A1D"/>
    <w:tbl>
      <w:tblPr>
        <w:tblW w:w="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240"/>
        <w:gridCol w:w="2240"/>
      </w:tblGrid>
      <w:tr w:rsidR="00584A1D" w:rsidRPr="00B10522" w:rsidTr="00AB3F00">
        <w:trPr>
          <w:trHeight w:val="900"/>
        </w:trPr>
        <w:tc>
          <w:tcPr>
            <w:tcW w:w="138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1</w:t>
            </w:r>
          </w:p>
        </w:tc>
        <w:tc>
          <w:tcPr>
            <w:tcW w:w="4480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λ – długość geodezyjna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φ – szerokość geodezyjna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16°58'30,687”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55°00’50,524”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16°51'35,533”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55°02’06,260”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lastRenderedPageBreak/>
              <w:t>3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16°50'52,962”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55°02’07,171”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16°46'23,733”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55°06’08,711”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5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16°46'19,179”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55°06’11,836”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16°44'36,995”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55°07’06,218”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16°47'08,284”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55°07’25,002”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8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16°50'28,666”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55°07’54,264”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9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16°53'34,432”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55°08’05,318”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10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16°55'19,642”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55°08’17,668”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11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16°56'59,967”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55°08’12,077” N</w:t>
            </w:r>
          </w:p>
        </w:tc>
      </w:tr>
    </w:tbl>
    <w:p w:rsidR="00584A1D" w:rsidRPr="00584A1D" w:rsidRDefault="00584A1D" w:rsidP="00584A1D"/>
    <w:tbl>
      <w:tblPr>
        <w:tblW w:w="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240"/>
        <w:gridCol w:w="2240"/>
      </w:tblGrid>
      <w:tr w:rsidR="00584A1D" w:rsidRPr="00B10522" w:rsidTr="00AB3F00">
        <w:trPr>
          <w:trHeight w:val="900"/>
        </w:trPr>
        <w:tc>
          <w:tcPr>
            <w:tcW w:w="138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2</w:t>
            </w:r>
          </w:p>
        </w:tc>
        <w:tc>
          <w:tcPr>
            <w:tcW w:w="4480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λ – długość geodezyjna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φ – szerokość geodezyjna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17°16’57,430”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54°56’42,424”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17°14’00,653”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55°02’35,801”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3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17°14’45,028”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55°02’52,125”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17°31’37,853”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54°59’55,268”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5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17°24’47,597”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54°57’24,641”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17°22’42,654”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54°57’09,443”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17°21’25,617” E</w:t>
            </w:r>
          </w:p>
        </w:tc>
        <w:tc>
          <w:tcPr>
            <w:tcW w:w="2240" w:type="dxa"/>
            <w:shd w:val="clear" w:color="auto" w:fill="auto"/>
            <w:noWrap/>
            <w:vAlign w:val="center"/>
          </w:tcPr>
          <w:p w:rsidR="00584A1D" w:rsidRPr="00584A1D" w:rsidRDefault="00584A1D" w:rsidP="00584A1D">
            <w:r w:rsidRPr="00584A1D">
              <w:t>54°57’05,517” N</w:t>
            </w:r>
          </w:p>
        </w:tc>
      </w:tr>
    </w:tbl>
    <w:p w:rsidR="00584A1D" w:rsidRPr="00584A1D" w:rsidRDefault="00584A1D" w:rsidP="00584A1D"/>
    <w:tbl>
      <w:tblPr>
        <w:tblW w:w="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240"/>
        <w:gridCol w:w="2240"/>
      </w:tblGrid>
      <w:tr w:rsidR="00584A1D" w:rsidRPr="00B10522" w:rsidTr="00AB3F00">
        <w:trPr>
          <w:trHeight w:val="900"/>
        </w:trPr>
        <w:tc>
          <w:tcPr>
            <w:tcW w:w="138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3</w:t>
            </w:r>
          </w:p>
        </w:tc>
        <w:tc>
          <w:tcPr>
            <w:tcW w:w="4480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λ – długość geodezyjna 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φ – szerokość geodezyjna 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01' 53.28243"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06' 20.78482"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03' 20.54312"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06' 24.52209"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3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04' 06.49727"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05' 58.79118"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05' 00.24074"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05' 31.88721"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5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05' 37.71270"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05' 04.10440"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06' 23.61878"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04' 38.36006"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07' 03.29189"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04' 21.46395"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8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08' 30.93288"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03' 54.30525"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9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09' 19.60427"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03' 41.37938"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10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09' 19.54662"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02' 27.08108"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11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01' 53.40538"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02' 10.61884" N</w:t>
            </w:r>
          </w:p>
        </w:tc>
      </w:tr>
    </w:tbl>
    <w:p w:rsidR="00584A1D" w:rsidRPr="00584A1D" w:rsidRDefault="00584A1D" w:rsidP="00584A1D"/>
    <w:tbl>
      <w:tblPr>
        <w:tblW w:w="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240"/>
        <w:gridCol w:w="2240"/>
      </w:tblGrid>
      <w:tr w:rsidR="00584A1D" w:rsidRPr="00B10522" w:rsidTr="00AB3F00">
        <w:trPr>
          <w:trHeight w:val="900"/>
        </w:trPr>
        <w:tc>
          <w:tcPr>
            <w:tcW w:w="138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4</w:t>
            </w:r>
          </w:p>
        </w:tc>
        <w:tc>
          <w:tcPr>
            <w:tcW w:w="4480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λ – długość geodezyjna </w:t>
            </w:r>
          </w:p>
        </w:tc>
        <w:tc>
          <w:tcPr>
            <w:tcW w:w="2240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φ – szerokość geodezyjna 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46' 35.24897"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05' 19.23601"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49' 19.54800"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05' 35.40626"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3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51' 12.92083"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05' 45.97360"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54' 07.58456"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06' 01.65557"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5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56' 01.35240"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06' 11.34555"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58' 58.04276"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06' 15.59407"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01' 03.57448"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06' 18.65590"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8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01' 52.92250"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06' 20.76941"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9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01' 53.04538"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02' 10.61866"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10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00' 00.36000"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02' 06.00000"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11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00' 00.36000"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03' 38.54832"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12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18° 00' 00.35927"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04' 18.34267"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lastRenderedPageBreak/>
              <w:t>13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56' 28.92962"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04' 28.35191"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14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51' 30.27262"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04' 42.48952"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15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17° 46' 40.57701" E</w:t>
            </w: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r w:rsidRPr="00584A1D">
              <w:t>55° 04' 56.20291" N</w:t>
            </w:r>
          </w:p>
        </w:tc>
      </w:tr>
    </w:tbl>
    <w:p w:rsidR="00584A1D" w:rsidRPr="00584A1D" w:rsidRDefault="00584A1D" w:rsidP="00584A1D"/>
    <w:tbl>
      <w:tblPr>
        <w:tblW w:w="5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240"/>
        <w:gridCol w:w="2240"/>
      </w:tblGrid>
      <w:tr w:rsidR="00584A1D" w:rsidRPr="00B10522" w:rsidTr="00AB3F00">
        <w:trPr>
          <w:trHeight w:val="900"/>
        </w:trPr>
        <w:tc>
          <w:tcPr>
            <w:tcW w:w="138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5</w:t>
            </w:r>
          </w:p>
        </w:tc>
        <w:tc>
          <w:tcPr>
            <w:tcW w:w="4480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λ – długość geodezyjna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φ – szerokość geodezyjna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16°57'13,64418"E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55°07'07,47826"N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17°01'51,99330"E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55°07'07,21153"N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17°05'29,71435"E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55°06'50,90710"N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17°09'39,66584"E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55°06'33,83500"N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17°13'43,32554"E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55°06'17,19263"N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17°16'37,66357"E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55°06'49,12780"N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17°16'51,41705"E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55°04'20,60684"N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17°16'56,28536"E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55°03'30,32446"N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17°15'47,75890"E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55°03'12,98934"N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17°14'44,91582"E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55°02'52,46768"N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17°14'00,54913"E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55°02'36,14575"N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17°12'32,69617"E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55°02'14,64641"N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17°11'02,72735"E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55°02'19,22284"N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17°07'21,42113"E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55°03'30,24677"N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17°06'48,21278"E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55°04'01,93771"N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17°05'45,32608"E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55°01'27,21677"N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17°04'55,27376"E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54°59'23,83386"N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16°58'34,60303"E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84A1D" w:rsidRPr="00584A1D" w:rsidRDefault="00584A1D" w:rsidP="00584A1D">
            <w:r w:rsidRPr="00584A1D">
              <w:t>55°00'33,20165"N</w:t>
            </w:r>
          </w:p>
        </w:tc>
      </w:tr>
    </w:tbl>
    <w:p w:rsidR="00584A1D" w:rsidRPr="00584A1D" w:rsidRDefault="00584A1D" w:rsidP="00584A1D"/>
    <w:tbl>
      <w:tblPr>
        <w:tblW w:w="589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253"/>
        <w:gridCol w:w="2253"/>
      </w:tblGrid>
      <w:tr w:rsidR="00584A1D" w:rsidRPr="00B10522" w:rsidTr="00AB3F00">
        <w:trPr>
          <w:trHeight w:val="900"/>
        </w:trPr>
        <w:tc>
          <w:tcPr>
            <w:tcW w:w="1389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6</w:t>
            </w:r>
          </w:p>
        </w:tc>
        <w:tc>
          <w:tcPr>
            <w:tcW w:w="4506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53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λ – długość geodezyjna</w:t>
            </w:r>
          </w:p>
        </w:tc>
        <w:tc>
          <w:tcPr>
            <w:tcW w:w="2253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φ – szerokość geodezyjna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17°14'46,51210"E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55°02'52,23156"N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17°15'47,94732"E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55°03'12,29432"N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3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17°16'56,71524"E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55°03'29,69053"N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17°19'13,98284"E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55°03'27,31014"N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5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17°23'02,59728"E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55°03'34,15115"N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17°22'48,88142"E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55°06'06,61090"N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17°27'18,80212"E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55°06'14,55739"N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8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17°33'43,89196"E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55°06'25,73802"N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9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17°32'54,37709"E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55°03'51,85915"N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10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17°32'30,88604"E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55°02'37,42861"N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11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17°32'09,12239"E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55°02'13,46662"N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12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17°32'39,44177"E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584A1D" w:rsidRPr="00584A1D" w:rsidRDefault="00584A1D" w:rsidP="00584A1D">
            <w:r w:rsidRPr="00584A1D">
              <w:t>54°59'44,78158"N</w:t>
            </w:r>
          </w:p>
        </w:tc>
      </w:tr>
    </w:tbl>
    <w:p w:rsidR="00584A1D" w:rsidRPr="00584A1D" w:rsidRDefault="00584A1D" w:rsidP="00584A1D"/>
    <w:p w:rsidR="00584A1D" w:rsidRPr="00584A1D" w:rsidRDefault="00584A1D" w:rsidP="00584A1D"/>
    <w:tbl>
      <w:tblPr>
        <w:tblW w:w="589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253"/>
        <w:gridCol w:w="2253"/>
      </w:tblGrid>
      <w:tr w:rsidR="00584A1D" w:rsidRPr="00B10522" w:rsidTr="00AB3F00">
        <w:trPr>
          <w:trHeight w:val="900"/>
        </w:trPr>
        <w:tc>
          <w:tcPr>
            <w:tcW w:w="1389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7</w:t>
            </w:r>
          </w:p>
        </w:tc>
        <w:tc>
          <w:tcPr>
            <w:tcW w:w="4506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λ – długość geodezyjna 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φ – szerokość geodezyjna 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17°43'05,64308''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55°00'17,95302''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17°41'26,24788''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55°00'03,73399''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3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17°40'16,78915''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54°59'53,69608''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17°38'39,07356''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54°59'36,94600''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lastRenderedPageBreak/>
              <w:t>5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17°38'00,36776''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54°59'29,96063''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17°37'18,38651''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54°59'21,91016''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17°36'23,13529''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54°59'10,25938''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8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17°35'24,07405''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54°58'55,99045''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9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17°34'29,27723''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54°58'46,23085''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10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17°33'51,03349''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54°58'39,48611''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11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17°33'41,65236''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54°59'21,50243''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12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17°33'06,28830''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55°02'05,61664''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13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17°35'18,15475''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55°04'29,27798''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14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17°37'17,88388''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55°06'39,03617''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15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17°46'16,29790''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55°06'39,08668''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16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17°46'34,60685''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55°05'18,81344''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17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17°46'39,82336''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55°04'56,23860''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18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17°45'02,38090''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55°05'00,85124''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19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17°43'05,63912''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55°05'06,37854''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20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17°43'05,63999''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55°03'24,39446''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21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17°43'05,99999''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55°01'42,75044'' N</w:t>
            </w:r>
          </w:p>
        </w:tc>
      </w:tr>
      <w:tr w:rsidR="00584A1D" w:rsidRPr="00B10522" w:rsidTr="00AB3F00">
        <w:trPr>
          <w:trHeight w:val="30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22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17°43'05,63999'' E</w:t>
            </w:r>
          </w:p>
        </w:tc>
        <w:tc>
          <w:tcPr>
            <w:tcW w:w="2253" w:type="dxa"/>
            <w:shd w:val="clear" w:color="auto" w:fill="auto"/>
            <w:noWrap/>
          </w:tcPr>
          <w:p w:rsidR="00584A1D" w:rsidRPr="00584A1D" w:rsidRDefault="00584A1D" w:rsidP="00584A1D">
            <w:r w:rsidRPr="00584A1D">
              <w:t>55°00'36,00018'' N</w:t>
            </w:r>
          </w:p>
        </w:tc>
      </w:tr>
    </w:tbl>
    <w:p w:rsidR="00584A1D" w:rsidRPr="00584A1D" w:rsidRDefault="00584A1D" w:rsidP="00584A1D"/>
    <w:tbl>
      <w:tblPr>
        <w:tblW w:w="5895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253"/>
        <w:gridCol w:w="2253"/>
      </w:tblGrid>
      <w:tr w:rsidR="00584A1D" w:rsidRPr="00B10522" w:rsidTr="00AB3F00">
        <w:trPr>
          <w:trHeight w:val="900"/>
        </w:trPr>
        <w:tc>
          <w:tcPr>
            <w:tcW w:w="1389" w:type="dxa"/>
            <w:shd w:val="clear" w:color="auto" w:fill="auto"/>
            <w:vAlign w:val="center"/>
            <w:hideMark/>
          </w:tcPr>
          <w:p w:rsidR="00584A1D" w:rsidRPr="00584A1D" w:rsidRDefault="00584A1D" w:rsidP="00584A1D">
            <w:r w:rsidRPr="00584A1D">
              <w:t>Obszar 8</w:t>
            </w:r>
          </w:p>
        </w:tc>
        <w:tc>
          <w:tcPr>
            <w:tcW w:w="4506" w:type="dxa"/>
            <w:gridSpan w:val="2"/>
            <w:shd w:val="clear" w:color="auto" w:fill="auto"/>
            <w:vAlign w:val="bottom"/>
            <w:hideMark/>
          </w:tcPr>
          <w:p w:rsidR="00584A1D" w:rsidRPr="00584A1D" w:rsidRDefault="00584A1D" w:rsidP="00584A1D">
            <w:r w:rsidRPr="00584A1D">
              <w:t xml:space="preserve">Układ współrzędnych geocentrycznych geodezyjnych GRS80h 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  <w:hideMark/>
          </w:tcPr>
          <w:p w:rsidR="00584A1D" w:rsidRPr="00584A1D" w:rsidRDefault="00584A1D" w:rsidP="00584A1D">
            <w:r w:rsidRPr="00584A1D">
              <w:t xml:space="preserve">Nr punktu 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λ – długość geodezyjna 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 xml:space="preserve">φ – szerokość geodezyjna 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1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16°33′14.24709''E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55°03′26.09758''N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2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16°35′07.13682''E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55°03′39.24289''N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3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16°36′36.79060''E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55°03′36.78996''N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4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16°39′30.43502''E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55°04′14.03098''N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5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16°40′01.71074''E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55°04′31.65499''N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6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16°40′43.21914''E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55°05′33.30045''N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7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16°43′44.02670''E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55°06′50.29039''N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8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16°42′17.00000''E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55°07′52.00000''N</w:t>
            </w:r>
          </w:p>
        </w:tc>
      </w:tr>
      <w:tr w:rsidR="00584A1D" w:rsidRPr="00B10522" w:rsidTr="00AB3F00">
        <w:trPr>
          <w:trHeight w:val="680"/>
        </w:trPr>
        <w:tc>
          <w:tcPr>
            <w:tcW w:w="1389" w:type="dxa"/>
            <w:shd w:val="clear" w:color="auto" w:fill="auto"/>
            <w:noWrap/>
            <w:vAlign w:val="bottom"/>
          </w:tcPr>
          <w:p w:rsidR="00584A1D" w:rsidRPr="00584A1D" w:rsidRDefault="00584A1D" w:rsidP="00584A1D">
            <w:pPr>
              <w:pStyle w:val="Akapitzlist"/>
            </w:pPr>
            <w:r w:rsidRPr="00584A1D">
              <w:t>9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16°36′20.00000''E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84A1D" w:rsidRPr="00584A1D" w:rsidRDefault="00584A1D" w:rsidP="00584A1D">
            <w:r w:rsidRPr="00584A1D">
              <w:t>55°06′30.00000''N</w:t>
            </w:r>
          </w:p>
        </w:tc>
      </w:tr>
    </w:tbl>
    <w:p w:rsidR="00584A1D" w:rsidRPr="00584A1D" w:rsidRDefault="00584A1D" w:rsidP="00584A1D"/>
    <w:p w:rsidR="00584A1D" w:rsidRDefault="00584A1D">
      <w:pPr>
        <w:widowControl/>
        <w:autoSpaceDE/>
        <w:autoSpaceDN/>
        <w:adjustRightInd/>
        <w:rPr>
          <w:b/>
        </w:rPr>
      </w:pPr>
      <w:r>
        <w:br w:type="page"/>
      </w:r>
    </w:p>
    <w:p w:rsidR="00584A1D" w:rsidRPr="00584A1D" w:rsidRDefault="00584A1D" w:rsidP="00584A1D">
      <w:pPr>
        <w:pStyle w:val="OZNZACZNIKAwskazanienrzacznika"/>
        <w:rPr>
          <w:rStyle w:val="Ppogrubienie"/>
        </w:rPr>
      </w:pPr>
      <w:r w:rsidRPr="00584A1D">
        <w:rPr>
          <w:rStyle w:val="Ppogrubienie"/>
        </w:rPr>
        <w:lastRenderedPageBreak/>
        <w:t xml:space="preserve">Załącznik nr 2 </w:t>
      </w:r>
    </w:p>
    <w:p w:rsidR="00584A1D" w:rsidRPr="00584A1D" w:rsidRDefault="00584A1D" w:rsidP="00584A1D">
      <w:pPr>
        <w:jc w:val="center"/>
      </w:pPr>
      <w:r w:rsidRPr="00584A1D">
        <w:t>Obszary, w granicach których mogą zostać zlokalizowane morskie farmy wiatrowe, w odniesieniu do których wytwórca energii elektrycznej w morskiej farmie wiatrowej może ubiegać się o przyznanie prawa do pokrycia ujemnego salda na zasadach określonych w rozdziale 4 ustawy</w:t>
      </w:r>
    </w:p>
    <w:p w:rsidR="00584A1D" w:rsidRPr="00584A1D" w:rsidRDefault="00584A1D" w:rsidP="00584A1D"/>
    <w:p w:rsidR="00584A1D" w:rsidRPr="00584A1D" w:rsidRDefault="00584A1D" w:rsidP="00584A1D">
      <w:r w:rsidRPr="00584A1D">
        <w:t>Obszar 14.E.1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25' 04.473"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17' 22.724"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22' 35.969"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10' 01.757"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22' 35.887"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10' 01.514"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22' 18.852"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09' 10.930"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22' 18.766"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09' 10.674"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21' 46.994"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36.331"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24' 09.333"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02' 43.279"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23.856"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48.495"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14.E.2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23.856"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48.495"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24' 09.333"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02' 43.279"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03.258"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14° 56' 45.298"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30.406"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14° 57' 13.183"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31.951"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14° 57' 14.757"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36.865"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14° 57' 19.818"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48.777"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14° 57' 32.054"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28' 30.670"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14° 58' 15.084"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28' 30.784"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14° 58' 15.201"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31' 06.748"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00' 55.400"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29' 31.456"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28.094"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28' 20.093"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40.765"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14.E.3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35' 07.235"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20' 05.145"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28' 02.163"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08' 51.882"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28' 20.093"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40.765"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29' 31.456"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28.094"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31' 06.748"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00' 55.400"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33' 04.221"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02' 56.063"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00.037"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03' 53.395"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00.037"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04' 26.000"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00.031"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05' 18.000"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00.019"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06' 10.000"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00.000"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02.000"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03.520"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07' 51.367"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07.034"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08' 40.736"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10.542"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09' 30.107"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14.045"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10' 19.481"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17.542"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11' 08.857"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21.034"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11' 58.236"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24.520"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12' 47.617"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28.000"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13' 37.000"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36.682"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14' 29.485"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45.359"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15' 21.975"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34' 54.028"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16' 14.472"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35' 02.692"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17' 06.975"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35' 11.349"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17' 59.485"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35' 20.000"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18' 52.000"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35' 30.033"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19' 42.712"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35' 32.234"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19' 53.847"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14.E.4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35' 07.235"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20' 05.145"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31' 10.361"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21' 52.200"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29' 54.000"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21' 52.200"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29' 54.000"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22' 26.711"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11.571"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23' 40.127"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01.215"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23' 09.376"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01.169"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23' 09.239"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26' 05.560"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20' 24.114"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26' 05.527"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20' 24.018"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25' 46.972"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19' 28.921"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25' 25.933"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18' 26.447"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25' 25.849"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18' 26.198"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25' 24.830"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18' 23.171"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27' 41.834"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08' 58.762"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28' 02.163"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15° 08' 51.882"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43.E.1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54' 28.540"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16' 07.706"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52' 23.359"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06' 22.097"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52' 34.471"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06' 22.733"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55' 54.945"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06' 22.647"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59' 42.208"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13' 51.332"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32.776"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18' 34.201"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59' 42.148"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18' 31.152"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57' 23.515"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18' 18.588"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55' 56.506"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17' 13.505"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44.E.1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56.586"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22' 46.572"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54° 58' 15.490"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23' 34.444"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06.409"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30.291"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07.354"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31.872"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08.277"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33.467"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09.178"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35.074"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10.057"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36.693"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10.914"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38.324"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11.748"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39.967"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12.560"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41.621"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13.348"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43.286"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14.114"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44.962"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14.857"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46.648"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15.577"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48.344"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16.273"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50.050"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16.945"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51.765"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17.595"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53.490"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18.220"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55.223"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18.821"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56.964"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19.399"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26' 58.714"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19.952"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27' 00.471"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20.482"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27' 02.236"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20.987"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27' 04.008"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21.467"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27' 05.787"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21.923"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27' 07.572"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22.355"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27' 09.363"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22.762"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27' 11.160"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52.336"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29' 18.245"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02' 16.692"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21.888"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02' 52.083"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37' 54.964"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04' 14.031"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39' 30.435"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03' 36.790"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36.791"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03' 39.243"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07.137"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03' 26.098"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33' 14.247"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06' 29.997"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19.997"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06' 30.008"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19.987"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06' 21.340"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32' 43.426"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05' 56.191"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29' 51.726"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03' 42.664"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24' 07.644"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02' 54.527"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22' 03.925" E</w:t>
            </w:r>
          </w:p>
        </w:tc>
      </w:tr>
    </w:tbl>
    <w:p w:rsidR="00584A1D" w:rsidRPr="00584A1D" w:rsidRDefault="00584A1D" w:rsidP="00584A1D"/>
    <w:p w:rsidR="00584A1D" w:rsidRPr="00584A1D" w:rsidRDefault="00584A1D" w:rsidP="00584A1D"/>
    <w:p w:rsidR="00584A1D" w:rsidRPr="00584A1D" w:rsidRDefault="00584A1D" w:rsidP="00584A1D">
      <w:r w:rsidRPr="00584A1D">
        <w:t>Obszar 45.E.1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lastRenderedPageBreak/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02' 19.223"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11' 02.727"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03' 30.247"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07' 21.421"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04' 01.938"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06' 48.213"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01' 27.217"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05' 45.326"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00' 14.448"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05' 15.806"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pPr>
        <w:keepNext/>
        <w:keepLines/>
      </w:pPr>
      <w:r w:rsidRPr="00584A1D">
        <w:t>Obszar 46.E.1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17.984"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05.643"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36.000"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05.640"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42.750"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06.000"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03' 24.394"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05.640"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05' 06.379"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05.639"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05' 00.851"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45' 02.381"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04' 56.239"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39.823"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04' 56.203"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40.577"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04' 42.490"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30.273"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04' 28.352"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28.930"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04' 18.343"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18° 00' 00.359"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03' 38.548"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18° 00' 00.360"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02' 06.000"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18° 00' 00.360"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54.527"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57' 00.960"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54.034"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59.692"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53.920"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55.710"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53.695"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49.220"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53.470"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42.730"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53.283"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38.156"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53.205"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36.245"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52.940"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29.760"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52.640"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23.280"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52.340"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16.800"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51.995"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10.325"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51.650"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56' 03.850"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51.270"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57.385"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50.890"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50.920"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50.475"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44.460"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50.060"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38.000"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49.600"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31.545"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49.140"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25.090"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49.020"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23.531"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48.645"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18.650"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48.150"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12.210"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47.615"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05.775"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47.482"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55' 04.173"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47.080"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59.340"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46.971"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58.112"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46.510"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52.915"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45.940"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46.490"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44.953"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35.801"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43.965"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25.113"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42.978"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14.424"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41.990"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54' 03.736"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41.002"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53' 53.048"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40.013"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53' 42.360"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39.025"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53' 31.672"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38.036"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53' 20.985"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37.046"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53' 10.297"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36.057"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52' 59.610"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35.067"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52' 48.923"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34.077"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52' 38.235"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33.087"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52' 27.549"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32.096"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52' 16.862"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31.106"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52' 06.175"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30.115"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55.489"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29.123"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44.802"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28.132"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34.116"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27.140"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23.430"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26.548"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17.158"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26.460"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16.230"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25.825"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09.825"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25.190"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51' 03.420"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24.515"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57.025"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23.840"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50.630"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23.130"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44.250"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22.972"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42.833"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22.420"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37.870"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21.821"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32.824"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21.665"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31.505"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20.910"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25.140"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20.125"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18.785"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19.340"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12.430"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18.510"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06.095"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17.680"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59.760"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16.815"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53.435"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15.950"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47.110"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15.045"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40.805"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14.140"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34.500"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13.200"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28.210"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12.260"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21.920"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11.949"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19.920"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11.285"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15.650"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10.545"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10.889"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01' 10.310"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09.380"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18.149"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07.006"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18.087"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06.493"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00' 18.027"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43' 06.000"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53.E.1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57.173"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53' 05.770"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46.747"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53' 38.202"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36.510"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54' 10.048"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31.456"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54' 25.769"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20.061"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55' 01.342"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19.458"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55' 03.094"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18.468"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55' 06.172"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14.719"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55' 18.020"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01.307"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56' 00.401"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54.524"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59' 31.433"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21' 14.922"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49' 44.898"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32.021"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01.372"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32.111"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00.345"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32.232"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34' 58.962"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32.863"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01.058"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35.881"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11.091"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38.899"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21.123"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41.918"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31.156"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44.935"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41.190"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47.953"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35' 51.224"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50.970"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01.258"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53.988"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11.293"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22' 57.004"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21.328"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00.021"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31.364"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03.038"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41.400"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06.054"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36' 51.437"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09.070"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37' 01.474"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12.086"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37' 11.511"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15.101"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37' 21.549"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18.116"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37' 31.587"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21.132"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37' 41.626"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24.146"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37' 51.665"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27.161"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38' 01.704"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30.175"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38' 11.744"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33.190"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38' 21.784"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36.204"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38' 31.825"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39.217"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38' 41.866"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42.231"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38' 51.908"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45.244"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39' 01.950"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48.257"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39' 11.992"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51.270"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39' 22.035"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54.282"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39' 32.079"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23' 57.295"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39' 42.122"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00.307"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39' 52.167"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03.319"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40' 02.211"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06.330"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40' 12.256"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09.342"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40' 22.302"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12.353"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40' 32.348"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15.364"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40' 42.394"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18.375"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40' 52.441"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21.385"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41' 02.488"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24.396"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41' 12.535"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27.406"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41' 22.583"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30.415"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41' 32.632"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33.425"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41' 42.680"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36.434"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41' 52.730"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39.443"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42' 02.779"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42.452"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42' 12.830"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45.461"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42' 22.880"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48.469"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42' 32.931"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51.478"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42' 42.982"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54.486"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42' 53.034"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24' 57.493"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43' 03.086"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00.501"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43' 13.139"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03.508"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43' 23.192"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06.515"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43' 33.246"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09.522"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43' 43.300"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12.529"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43' 53.354"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15.535"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44' 03.409"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18.541"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44' 13.464"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21.547"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44' 23.520"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24.553"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44' 33.576"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27.558"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44' 43.632"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30.564"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44' 53.689"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33.568"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45' 03.746"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36.573"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45' 13.804"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39.578"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45' 23.862"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42.582"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45' 33.921"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45.586"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45' 43.980"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48.590"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45' 54.039"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51.594"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46' 04.099"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54.597"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46' 14.160"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25' 57.600"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46' 24.220"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00.603"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46' 34.282"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03.606"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46' 44.343"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06.608"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46' 54.405"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09.610"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47' 04.468"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12.612"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47' 14.530"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15.614"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47' 24.594"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18.616"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47' 34.657"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21.617"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47' 44.722"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24.618"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47' 54.786"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27.619"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48' 04.851"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30.620"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48' 14.916"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33.620"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48' 24.982"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36.620"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48' 35.049"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39.620"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48' 45.115"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42.620"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48' 55.182"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45.619"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49' 05.250"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48.619"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49' 15.318"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51.618"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49' 25.386"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54.616"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49' 35.455"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26' 57.615"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49' 45.524"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00.613"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49' 55.594"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03.611"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50' 05.664"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06.609"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50' 15.734"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09.607"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50' 25.805"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12.604"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50' 35.877"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15.601"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50' 45.948"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18.598"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50' 56.021"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21.595"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51' 06.093"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24.591"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51' 16.166"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27.588"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51' 26.240"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30.584"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51' 36.314"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33.579"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51' 46.388"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36.575"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51' 56.463"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39.570"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52' 06.538"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42.565"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52' 16.614"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45.560"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52' 26.690"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48.555"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52' 36.766"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51.549"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52' 46.843"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27' 54.543"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16° 52' 56.920"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60.E.1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DD41B9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DD41B9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35' 12.9062”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22' 48.0842”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33' 28.6638”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18' 13.6818”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33' 13.8068”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18' 45.1652”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31' 52.4230”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25' 18.6708”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28' 28.3090”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24' 30.7190”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28' 58.3008”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23' 21.1507”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28' 43.9310”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11' 27.7087”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29' 53.4755”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08' 45.0747”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31' 45.3848”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08' 05.9219”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60.E.2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28’ 38.33080”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25’ 20.08488”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31’ 56.59619”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26’ 19.68839”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31’ 59.60856”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26’ 56.82732”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33’ 33.12428”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31’ 08.73728”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34’ 32.22890”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33’ 59.58036”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35’ 51.88956”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31’ 50.33068”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36’ 55.18922”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28’ 03.49100”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37’ 38.66369”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30’ 21.57376”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38’ 24.24152”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32’ 46.33699”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39’ 08.16750”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35’ 05.85362”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39’ 53.38372”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37’ 29.46832”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40’ 42.87968”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40’ 06.67621”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40’ 06.24464”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39’ 43.13333”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38’ 22.09801”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37’ 38.79052”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36’ 30.39523”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35’ 14.92436”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35’ 29.76054”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34’ 16.61207”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34’ 32.22890”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33’ 59.58036”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33’ 21.99294”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34’ 29.36269”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32’ 00.01432”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34’ 57.33167”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31’ 18.83150”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35’ 01.23371”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30’ 43.74094”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34’ 54.41444”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29’ 53.12256”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32’ 14.17484”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29’ 43.02982”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30’ 45.13662”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29’ 10.58374”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29’ 45.67988” E</w:t>
            </w:r>
          </w:p>
        </w:tc>
      </w:tr>
      <w:tr w:rsidR="00584A1D" w:rsidRPr="00DD41B9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28’ 41.59430”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26’ 30.76879”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60.E.3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42' 03.578"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44' 14.504"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42.750"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44' 15.274"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35' 07.271"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44' 15.288"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35' 02.979"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44' 01.016"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30' 41.569"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38' 35.575"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30' 12.088"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35' 07.822"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30' 43.741"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54.415"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30' 50.044"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55.640"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30' 51.960"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56.012"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31' 03.386"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58.233"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31' 18.831"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35' 01.235"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32' 00.143"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57.333"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32' 06.143"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55.243"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32' 55.258"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38.489"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33' 21.993"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29.364"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34' 32.451"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29.913"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35' 45.433"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34' 31.685"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36' 30.395"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35' 14.925"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38' 22.098"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37' 38.792"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06.245"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39' 43.134"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42.880"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06.677"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46.332"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09.008"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49.222"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18.179"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52.370"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28.173"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52.946"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30.000"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55.518"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38.168"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40' 58.667"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48.162"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01.815"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40' 58.158"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04.962"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41' 08.153"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08.110"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41' 18.150"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11.257"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41' 28.146"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14.404"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41' 38.143"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17.551"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41' 48.141"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20.697"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41' 58.139"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23.844"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42' 08.137"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26.990"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42' 18.136"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30.136"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42' 28.136"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33.281"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42' 38.135"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36.427"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42' 48.136"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39.572"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42' 58.136"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lastRenderedPageBreak/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42.717"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43' 08.137"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45.862"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43' 18.139"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49.006"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43' 28.141"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52.151"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43' 38.143"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54.127"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43' 44.430"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55.295"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43' 48.146"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41' 58.438"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43' 58.150"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55° 42' 01.582"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4A1D" w:rsidRPr="00584A1D" w:rsidRDefault="00584A1D" w:rsidP="00584A1D">
            <w:r w:rsidRPr="00584A1D">
              <w:t>17° 44' 08.153" E</w:t>
            </w:r>
          </w:p>
        </w:tc>
      </w:tr>
    </w:tbl>
    <w:p w:rsidR="00584A1D" w:rsidRPr="00584A1D" w:rsidRDefault="00584A1D" w:rsidP="00584A1D"/>
    <w:p w:rsidR="00584A1D" w:rsidRPr="00584A1D" w:rsidRDefault="00584A1D" w:rsidP="00584A1D">
      <w:r w:rsidRPr="00584A1D">
        <w:t>Obszar 60.E.4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3240"/>
        <w:gridCol w:w="2965"/>
      </w:tblGrid>
      <w:tr w:rsidR="00584A1D" w:rsidRPr="009610F5" w:rsidTr="00AB3F00">
        <w:trPr>
          <w:trHeight w:val="300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Nr</w:t>
            </w:r>
          </w:p>
          <w:p w:rsidR="00584A1D" w:rsidRPr="00584A1D" w:rsidRDefault="00584A1D" w:rsidP="00584A1D">
            <w:r w:rsidRPr="00584A1D">
              <w:t>punktu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584A1D" w:rsidRPr="00584A1D" w:rsidRDefault="00584A1D" w:rsidP="00584A1D">
            <w:r w:rsidRPr="00584A1D">
              <w:t>Układ współrzędnych geocentrycznych geodezyjnych GRS80h</w:t>
            </w:r>
          </w:p>
        </w:tc>
      </w:tr>
      <w:tr w:rsidR="00584A1D" w:rsidRPr="009610F5" w:rsidTr="00AB3F00">
        <w:trPr>
          <w:trHeight w:val="300"/>
          <w:tblHeader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/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φ – szerokość geodezyjna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584A1D" w:rsidRPr="00584A1D" w:rsidRDefault="00584A1D" w:rsidP="00584A1D">
            <w:r w:rsidRPr="00584A1D">
              <w:t>λ – długość geodezyjna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36' 48.796"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52.970"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35' 07.271"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15.288"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41' 42.750"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15.274"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03.578"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14.504"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04.725"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18.158"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07.869"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28.162"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11.012"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38.167"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14.154"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48.173"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17.297"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44' 58.179"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20.439"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45' 08.185"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23.581"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45' 18.192"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26.723"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45' 28.200"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29.864"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45' 38.208"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33.006"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45' 48.216"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36.147"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45' 58.225"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39.288"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08.234"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42.429"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18.243"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45.569"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28.253"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48.709"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38.264"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51.849"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48.275"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54.989"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46' 58.286"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42' 58.128"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47' 08.298"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01.268"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47' 18.310"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04.407"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47' 28.323"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07.546"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47' 38.336"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10.684"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47' 48.350"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13.823"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47' 58.364"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16.961"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48' 08.378"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20.099"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48' 18.393"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23.237"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48' 28.409"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26.374"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48' 38.425"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29.511"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48' 48.441"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32.648"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48' 58.458"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35.785"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08.475"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38.922"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18.492"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42.058"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28.510"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45.194"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38.529"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48.330"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48.548"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51.466"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49' 58.567" E</w:t>
            </w:r>
          </w:p>
        </w:tc>
      </w:tr>
      <w:tr w:rsidR="00584A1D" w:rsidRPr="009610F5" w:rsidTr="00AB3F0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lastRenderedPageBreak/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55° 43' 52.468" 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4A1D" w:rsidRPr="00584A1D" w:rsidRDefault="00584A1D" w:rsidP="00584A1D">
            <w:r w:rsidRPr="00584A1D">
              <w:t>17° 50' 01.769" E</w:t>
            </w:r>
          </w:p>
        </w:tc>
      </w:tr>
    </w:tbl>
    <w:p w:rsidR="00584A1D" w:rsidRPr="00584A1D" w:rsidRDefault="00584A1D" w:rsidP="00584A1D"/>
    <w:sectPr w:rsidR="00584A1D" w:rsidRPr="00584A1D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80B" w:rsidRDefault="0031380B">
      <w:r>
        <w:separator/>
      </w:r>
    </w:p>
  </w:endnote>
  <w:endnote w:type="continuationSeparator" w:id="0">
    <w:p w:rsidR="0031380B" w:rsidRDefault="0031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80B" w:rsidRDefault="0031380B">
      <w:r>
        <w:separator/>
      </w:r>
    </w:p>
  </w:footnote>
  <w:footnote w:type="continuationSeparator" w:id="0">
    <w:p w:rsidR="0031380B" w:rsidRDefault="00313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C435C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A1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380B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3C6A"/>
    <w:rsid w:val="00584A1D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435C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32C"/>
    <w:rsid w:val="006D45B2"/>
    <w:rsid w:val="006E0FCC"/>
    <w:rsid w:val="006E1E96"/>
    <w:rsid w:val="006E5E21"/>
    <w:rsid w:val="006E6AB6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625E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230C"/>
    <w:rsid w:val="00D47D7A"/>
    <w:rsid w:val="00D50ABD"/>
    <w:rsid w:val="00D55290"/>
    <w:rsid w:val="00D57791"/>
    <w:rsid w:val="00D6046A"/>
    <w:rsid w:val="00D62870"/>
    <w:rsid w:val="00D63B65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C64E63F-F66F-4668-8488-83B86E7A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4A1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584A1D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584A1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84A1D"/>
    <w:pPr>
      <w:ind w:left="720"/>
      <w:contextualSpacing/>
    </w:pPr>
  </w:style>
  <w:style w:type="character" w:styleId="Pogrubienie">
    <w:name w:val="Strong"/>
    <w:basedOn w:val="Domylnaczcionkaakapitu"/>
    <w:uiPriority w:val="99"/>
    <w:qFormat/>
    <w:rsid w:val="00584A1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4A1D"/>
    <w:pPr>
      <w:widowControl/>
      <w:autoSpaceDE/>
      <w:autoSpaceDN/>
      <w:adjustRightInd/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84A1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Uwydatnienie">
    <w:name w:val="Emphasis"/>
    <w:basedOn w:val="Domylnaczcionkaakapitu"/>
    <w:uiPriority w:val="20"/>
    <w:qFormat/>
    <w:rsid w:val="00584A1D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4A1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84A1D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042E73-9C37-45E6-A2C8-59CD50E38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23</Pages>
  <Words>3639</Words>
  <Characters>21840</Characters>
  <Application>Microsoft Office Word</Application>
  <DocSecurity>4</DocSecurity>
  <Lines>182</Lines>
  <Paragraphs>50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Binkowska Joanna</dc:creator>
  <cp:lastModifiedBy>Binkowska Joanna</cp:lastModifiedBy>
  <cp:revision>2</cp:revision>
  <cp:lastPrinted>2012-04-23T06:39:00Z</cp:lastPrinted>
  <dcterms:created xsi:type="dcterms:W3CDTF">2020-12-01T08:39:00Z</dcterms:created>
  <dcterms:modified xsi:type="dcterms:W3CDTF">2020-12-01T08:39:00Z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